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F0687A">
        <w:trPr>
          <w:trHeight w:hRule="exact" w:val="10800"/>
          <w:jc w:val="center"/>
        </w:trPr>
        <w:tc>
          <w:tcPr>
            <w:tcW w:w="3840" w:type="dxa"/>
          </w:tcPr>
          <w:p w:rsidR="00F0687A" w:rsidRDefault="00733402" w:rsidP="00086061">
            <w:r>
              <w:rPr>
                <w:b/>
                <w:noProof/>
                <w:sz w:val="144"/>
                <w:szCs w:val="144"/>
                <w:lang w:eastAsia="en-GB"/>
              </w:rPr>
              <w:drawing>
                <wp:anchor distT="0" distB="0" distL="114300" distR="114300" simplePos="0" relativeHeight="251661312" behindDoc="1" locked="0" layoutInCell="1" allowOverlap="1" wp14:anchorId="7C919012" wp14:editId="77510882">
                  <wp:simplePos x="0" y="0"/>
                  <wp:positionH relativeFrom="column">
                    <wp:posOffset>1362075</wp:posOffset>
                  </wp:positionH>
                  <wp:positionV relativeFrom="paragraph">
                    <wp:posOffset>4445</wp:posOffset>
                  </wp:positionV>
                  <wp:extent cx="5731510" cy="6612890"/>
                  <wp:effectExtent l="0" t="0" r="2540" b="0"/>
                  <wp:wrapNone/>
                  <wp:docPr id="29" name="Picture 29" descr="C:\Users\Jason\Documents\WEDDING INFORMATION\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on\Documents\WEDDING INFORMATION\bu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61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2A6">
              <w:rPr>
                <w:noProof/>
              </w:rPr>
              <w:drawing>
                <wp:inline distT="0" distB="0" distL="0" distR="0">
                  <wp:extent cx="2441448" cy="182224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BusinessBrochure_Back.jpg"/>
                          <pic:cNvPicPr/>
                        </pic:nvPicPr>
                        <pic:blipFill>
                          <a:blip r:embed="rId8"/>
                          <a:stretch>
                            <a:fillRect/>
                          </a:stretch>
                        </pic:blipFill>
                        <pic:spPr>
                          <a:xfrm>
                            <a:off x="0" y="0"/>
                            <a:ext cx="2441448" cy="1822240"/>
                          </a:xfrm>
                          <a:prstGeom prst="rect">
                            <a:avLst/>
                          </a:prstGeom>
                        </pic:spPr>
                      </pic:pic>
                    </a:graphicData>
                  </a:graphic>
                </wp:inline>
              </w:drawing>
            </w:r>
          </w:p>
          <w:p w:rsidR="00F0687A" w:rsidRPr="00F235DF" w:rsidRDefault="00BF42A6" w:rsidP="00AD17CA">
            <w:pPr>
              <w:jc w:val="center"/>
              <w:rPr>
                <w:sz w:val="20"/>
              </w:rPr>
            </w:pPr>
            <w:r w:rsidRPr="00F235DF">
              <w:rPr>
                <w:sz w:val="20"/>
              </w:rPr>
              <w:t>Yo</w:t>
            </w:r>
            <w:r w:rsidR="00045622" w:rsidRPr="00F235DF">
              <w:rPr>
                <w:sz w:val="20"/>
              </w:rPr>
              <w:t xml:space="preserve">rk Maze is a </w:t>
            </w:r>
            <w:r w:rsidR="00086061" w:rsidRPr="00F235DF">
              <w:rPr>
                <w:sz w:val="20"/>
              </w:rPr>
              <w:t>fantastic rural venue, perfect for the less formal wedding or reception.</w:t>
            </w:r>
          </w:p>
          <w:p w:rsidR="00086061" w:rsidRPr="00F235DF" w:rsidRDefault="00086061" w:rsidP="00AD17CA">
            <w:pPr>
              <w:jc w:val="center"/>
              <w:rPr>
                <w:sz w:val="20"/>
              </w:rPr>
            </w:pPr>
            <w:r w:rsidRPr="00F235DF">
              <w:rPr>
                <w:sz w:val="20"/>
              </w:rPr>
              <w:t>When we close as a visitor attraction we take down all the maze related paraphernalia and return the site to the beautiful farmstead i</w:t>
            </w:r>
            <w:r w:rsidR="00EE60AC" w:rsidRPr="00F235DF">
              <w:rPr>
                <w:sz w:val="20"/>
              </w:rPr>
              <w:t>t</w:t>
            </w:r>
            <w:r w:rsidRPr="00F235DF">
              <w:rPr>
                <w:sz w:val="20"/>
              </w:rPr>
              <w:t xml:space="preserve"> naturally is.</w:t>
            </w:r>
          </w:p>
          <w:p w:rsidR="00086061" w:rsidRPr="00441B57" w:rsidRDefault="00086061" w:rsidP="00AD17CA">
            <w:pPr>
              <w:jc w:val="center"/>
              <w:rPr>
                <w:sz w:val="20"/>
              </w:rPr>
            </w:pPr>
            <w:r w:rsidRPr="00441B57">
              <w:rPr>
                <w:sz w:val="20"/>
              </w:rPr>
              <w:t>We are located in the open countryside on the way to Elvington, on the south si</w:t>
            </w:r>
            <w:r w:rsidR="00AD17CA" w:rsidRPr="00441B57">
              <w:rPr>
                <w:sz w:val="20"/>
              </w:rPr>
              <w:t>d</w:t>
            </w:r>
            <w:r w:rsidRPr="00441B57">
              <w:rPr>
                <w:sz w:val="20"/>
              </w:rPr>
              <w:t xml:space="preserve">e of York. Although we are in the countryside, we are only </w:t>
            </w:r>
            <w:r w:rsidR="00763230">
              <w:rPr>
                <w:sz w:val="20"/>
              </w:rPr>
              <w:t>7</w:t>
            </w:r>
            <w:r w:rsidRPr="00441B57">
              <w:rPr>
                <w:sz w:val="20"/>
              </w:rPr>
              <w:t xml:space="preserve"> miles </w:t>
            </w:r>
            <w:r w:rsidR="00AD17CA" w:rsidRPr="00441B57">
              <w:rPr>
                <w:sz w:val="20"/>
              </w:rPr>
              <w:t>from the city centre.</w:t>
            </w:r>
          </w:p>
          <w:p w:rsidR="00EE60AC" w:rsidRPr="00441B57" w:rsidRDefault="00EE60AC" w:rsidP="00AD17CA">
            <w:pPr>
              <w:jc w:val="center"/>
              <w:rPr>
                <w:sz w:val="20"/>
              </w:rPr>
            </w:pPr>
            <w:r w:rsidRPr="00441B57">
              <w:rPr>
                <w:sz w:val="20"/>
              </w:rPr>
              <w:t xml:space="preserve">We will work with you to make the day your own, you can use the site as you wish, decorate it as you </w:t>
            </w:r>
            <w:proofErr w:type="gramStart"/>
            <w:r w:rsidRPr="00441B57">
              <w:rPr>
                <w:sz w:val="20"/>
              </w:rPr>
              <w:t>wish</w:t>
            </w:r>
            <w:proofErr w:type="gramEnd"/>
            <w:r w:rsidRPr="00441B57">
              <w:rPr>
                <w:sz w:val="20"/>
              </w:rPr>
              <w:t xml:space="preserve"> and we can do as much or as little as you want.</w:t>
            </w:r>
          </w:p>
          <w:p w:rsidR="00EE60AC" w:rsidRDefault="00EE60AC" w:rsidP="00AD17CA">
            <w:pPr>
              <w:jc w:val="center"/>
              <w:rPr>
                <w:sz w:val="22"/>
              </w:rPr>
            </w:pPr>
            <w:r w:rsidRPr="00441B57">
              <w:rPr>
                <w:sz w:val="20"/>
              </w:rPr>
              <w:t xml:space="preserve">So many places do not give you the freedom to create your own special day. </w:t>
            </w:r>
          </w:p>
          <w:p w:rsidR="00EE60AC" w:rsidRPr="00AD17CA" w:rsidRDefault="00EE60AC" w:rsidP="00AD17CA">
            <w:pPr>
              <w:jc w:val="center"/>
              <w:rPr>
                <w:sz w:val="22"/>
              </w:rPr>
            </w:pPr>
          </w:p>
          <w:p w:rsidR="00F0687A" w:rsidRDefault="00F0687A" w:rsidP="00AD17CA">
            <w:pPr>
              <w:pStyle w:val="ListBullet"/>
              <w:numPr>
                <w:ilvl w:val="0"/>
                <w:numId w:val="0"/>
              </w:numPr>
              <w:ind w:left="288"/>
            </w:pPr>
          </w:p>
        </w:tc>
        <w:tc>
          <w:tcPr>
            <w:tcW w:w="713" w:type="dxa"/>
          </w:tcPr>
          <w:p w:rsidR="00F0687A" w:rsidRDefault="00F0687A"/>
        </w:tc>
        <w:tc>
          <w:tcPr>
            <w:tcW w:w="713" w:type="dxa"/>
          </w:tcPr>
          <w:p w:rsidR="00F0687A" w:rsidRDefault="00F0687A"/>
        </w:tc>
        <w:tc>
          <w:tcPr>
            <w:tcW w:w="3843" w:type="dxa"/>
          </w:tcPr>
          <w:tbl>
            <w:tblPr>
              <w:tblStyle w:val="TableLayout"/>
              <w:tblW w:w="5000" w:type="pct"/>
              <w:tblLayout w:type="fixed"/>
              <w:tblLook w:val="04A0" w:firstRow="1" w:lastRow="0" w:firstColumn="1" w:lastColumn="0" w:noHBand="0" w:noVBand="1"/>
            </w:tblPr>
            <w:tblGrid>
              <w:gridCol w:w="3843"/>
            </w:tblGrid>
            <w:tr w:rsidR="00F0687A">
              <w:trPr>
                <w:trHeight w:hRule="exact" w:val="7920"/>
              </w:trPr>
              <w:tc>
                <w:tcPr>
                  <w:tcW w:w="5000" w:type="pct"/>
                </w:tcPr>
                <w:p w:rsidR="00F0687A" w:rsidRPr="00C64D96" w:rsidRDefault="00F0687A" w:rsidP="00C64D96">
                  <w:pPr>
                    <w:rPr>
                      <w:b/>
                      <w:sz w:val="22"/>
                    </w:rPr>
                  </w:pPr>
                </w:p>
                <w:p w:rsidR="00AD17CA" w:rsidRPr="00EE60AC" w:rsidRDefault="00AD17CA" w:rsidP="00EE60AC">
                  <w:pPr>
                    <w:jc w:val="center"/>
                    <w:rPr>
                      <w:sz w:val="20"/>
                    </w:rPr>
                  </w:pPr>
                  <w:r w:rsidRPr="00EE60AC">
                    <w:rPr>
                      <w:sz w:val="20"/>
                    </w:rPr>
                    <w:t xml:space="preserve">For more information </w:t>
                  </w:r>
                  <w:r w:rsidR="00C64D96" w:rsidRPr="00EE60AC">
                    <w:rPr>
                      <w:sz w:val="20"/>
                    </w:rPr>
                    <w:t xml:space="preserve">about our venue please </w:t>
                  </w:r>
                  <w:r w:rsidRPr="00EE60AC">
                    <w:rPr>
                      <w:sz w:val="20"/>
                    </w:rPr>
                    <w:t xml:space="preserve">contact Vikki </w:t>
                  </w:r>
                  <w:r w:rsidR="00C64D96" w:rsidRPr="00EE60AC">
                    <w:rPr>
                      <w:sz w:val="20"/>
                    </w:rPr>
                    <w:t>on:</w:t>
                  </w:r>
                </w:p>
                <w:p w:rsidR="00C64D96" w:rsidRPr="00EE60AC" w:rsidRDefault="00BF42A6" w:rsidP="00EE60AC">
                  <w:pPr>
                    <w:rPr>
                      <w:sz w:val="20"/>
                    </w:rPr>
                  </w:pPr>
                  <w:r w:rsidRPr="00EE60AC">
                    <w:rPr>
                      <w:b/>
                      <w:sz w:val="20"/>
                    </w:rPr>
                    <w:t>Phone</w:t>
                  </w:r>
                  <w:r w:rsidR="00AD17CA" w:rsidRPr="00EE60AC">
                    <w:rPr>
                      <w:sz w:val="20"/>
                    </w:rPr>
                    <w:t xml:space="preserve"> </w:t>
                  </w:r>
                  <w:r w:rsidRPr="00EE60AC">
                    <w:rPr>
                      <w:sz w:val="20"/>
                    </w:rPr>
                    <w:t>:</w:t>
                  </w:r>
                  <w:r w:rsidR="00AD17CA" w:rsidRPr="00EE60AC">
                    <w:rPr>
                      <w:sz w:val="20"/>
                    </w:rPr>
                    <w:t xml:space="preserve">01904 </w:t>
                  </w:r>
                  <w:r w:rsidR="00EE60AC">
                    <w:rPr>
                      <w:sz w:val="20"/>
                    </w:rPr>
                    <w:t>607341</w:t>
                  </w:r>
                  <w:r w:rsidRPr="00EE60AC">
                    <w:rPr>
                      <w:sz w:val="20"/>
                    </w:rPr>
                    <w:br/>
                  </w:r>
                  <w:r w:rsidRPr="00EE60AC">
                    <w:rPr>
                      <w:b/>
                      <w:sz w:val="20"/>
                    </w:rPr>
                    <w:t>Email:</w:t>
                  </w:r>
                  <w:r w:rsidRPr="00EE60AC">
                    <w:rPr>
                      <w:sz w:val="20"/>
                    </w:rPr>
                    <w:t xml:space="preserve"> </w:t>
                  </w:r>
                  <w:r w:rsidR="00AD17CA" w:rsidRPr="00EE60AC">
                    <w:rPr>
                      <w:sz w:val="20"/>
                    </w:rPr>
                    <w:t>info@theamazingweddingco.co.uk</w:t>
                  </w:r>
                  <w:r w:rsidRPr="00EE60AC">
                    <w:rPr>
                      <w:sz w:val="20"/>
                    </w:rPr>
                    <w:br/>
                  </w:r>
                  <w:r w:rsidRPr="00EE60AC">
                    <w:rPr>
                      <w:b/>
                      <w:sz w:val="20"/>
                    </w:rPr>
                    <w:t>Web</w:t>
                  </w:r>
                  <w:r w:rsidRPr="00EE60AC">
                    <w:rPr>
                      <w:b/>
                      <w:szCs w:val="18"/>
                    </w:rPr>
                    <w:t>:</w:t>
                  </w:r>
                  <w:r w:rsidR="00EE60AC">
                    <w:rPr>
                      <w:b/>
                      <w:szCs w:val="18"/>
                    </w:rPr>
                    <w:t xml:space="preserve"> </w:t>
                  </w:r>
                  <w:r w:rsidR="00AD17CA" w:rsidRPr="00EE60AC">
                    <w:rPr>
                      <w:szCs w:val="18"/>
                    </w:rPr>
                    <w:t>www.yorkmaze.com/events/weddings/</w:t>
                  </w:r>
                </w:p>
                <w:p w:rsidR="00C64D96" w:rsidRDefault="00C64D96" w:rsidP="00C64D96">
                  <w:r>
                    <w:rPr>
                      <w:noProof/>
                    </w:rPr>
                    <w:drawing>
                      <wp:inline distT="0" distB="0" distL="0" distR="0">
                        <wp:extent cx="2440305" cy="16284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cki+&amp;+Greg's+York+Maze+Wedding-151.jpg"/>
                                <pic:cNvPicPr/>
                              </pic:nvPicPr>
                              <pic:blipFill>
                                <a:blip r:embed="rId9"/>
                                <a:stretch>
                                  <a:fillRect/>
                                </a:stretch>
                              </pic:blipFill>
                              <pic:spPr>
                                <a:xfrm>
                                  <a:off x="0" y="0"/>
                                  <a:ext cx="2440305" cy="1628496"/>
                                </a:xfrm>
                                <a:prstGeom prst="rect">
                                  <a:avLst/>
                                </a:prstGeom>
                              </pic:spPr>
                            </pic:pic>
                          </a:graphicData>
                        </a:graphic>
                      </wp:inline>
                    </w:drawing>
                  </w:r>
                </w:p>
                <w:p w:rsidR="00F0687A" w:rsidRPr="00C64D96" w:rsidRDefault="00C64D96" w:rsidP="00C64D96">
                  <w:pPr>
                    <w:jc w:val="center"/>
                  </w:pPr>
                  <w:r>
                    <w:rPr>
                      <w:noProof/>
                    </w:rPr>
                    <w:drawing>
                      <wp:inline distT="0" distB="0" distL="0" distR="0">
                        <wp:extent cx="2440305" cy="1628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cki+&amp;+Greg's+York+Maze+Wedding-149.jpg"/>
                                <pic:cNvPicPr/>
                              </pic:nvPicPr>
                              <pic:blipFill>
                                <a:blip r:embed="rId10"/>
                                <a:stretch>
                                  <a:fillRect/>
                                </a:stretch>
                              </pic:blipFill>
                              <pic:spPr>
                                <a:xfrm>
                                  <a:off x="0" y="0"/>
                                  <a:ext cx="2440305" cy="1628496"/>
                                </a:xfrm>
                                <a:prstGeom prst="rect">
                                  <a:avLst/>
                                </a:prstGeom>
                              </pic:spPr>
                            </pic:pic>
                          </a:graphicData>
                        </a:graphic>
                      </wp:inline>
                    </w:drawing>
                  </w:r>
                </w:p>
              </w:tc>
            </w:tr>
            <w:tr w:rsidR="00F0687A">
              <w:trPr>
                <w:trHeight w:hRule="exact" w:val="2880"/>
              </w:trPr>
              <w:tc>
                <w:tcPr>
                  <w:tcW w:w="5000" w:type="pct"/>
                  <w:vAlign w:val="bottom"/>
                </w:tcPr>
                <w:p w:rsidR="00EF7D7F" w:rsidRPr="00EF7D7F" w:rsidRDefault="00EE60AC" w:rsidP="00EE60AC">
                  <w:pPr>
                    <w:pStyle w:val="Quote"/>
                    <w:jc w:val="center"/>
                    <w:rPr>
                      <w:sz w:val="32"/>
                    </w:rPr>
                  </w:pPr>
                  <w:r>
                    <w:rPr>
                      <w:sz w:val="32"/>
                    </w:rPr>
                    <w:t>Our aim is to give you the Wedding you wish for.</w:t>
                  </w:r>
                </w:p>
                <w:p w:rsidR="00F0687A" w:rsidRDefault="00F0687A"/>
              </w:tc>
            </w:tr>
          </w:tbl>
          <w:p w:rsidR="00F0687A" w:rsidRDefault="00F0687A"/>
        </w:tc>
        <w:tc>
          <w:tcPr>
            <w:tcW w:w="720" w:type="dxa"/>
          </w:tcPr>
          <w:p w:rsidR="00F0687A" w:rsidRDefault="00F0687A"/>
          <w:p w:rsidR="00C64D96" w:rsidRDefault="00C64D96"/>
          <w:p w:rsidR="00C64D96" w:rsidRDefault="00C64D96"/>
        </w:tc>
        <w:tc>
          <w:tcPr>
            <w:tcW w:w="720" w:type="dxa"/>
          </w:tcPr>
          <w:p w:rsidR="00F0687A" w:rsidRDefault="00F0687A"/>
        </w:tc>
        <w:tc>
          <w:tcPr>
            <w:tcW w:w="3851" w:type="dxa"/>
          </w:tcPr>
          <w:tbl>
            <w:tblPr>
              <w:tblStyle w:val="TableLayout"/>
              <w:tblW w:w="3580" w:type="dxa"/>
              <w:tblLayout w:type="fixed"/>
              <w:tblLook w:val="04A0" w:firstRow="1" w:lastRow="0" w:firstColumn="1" w:lastColumn="0" w:noHBand="0" w:noVBand="1"/>
            </w:tblPr>
            <w:tblGrid>
              <w:gridCol w:w="3580"/>
            </w:tblGrid>
            <w:tr w:rsidR="00F0687A" w:rsidTr="00C64D96">
              <w:trPr>
                <w:trHeight w:hRule="exact" w:val="5759"/>
              </w:trPr>
              <w:tc>
                <w:tcPr>
                  <w:tcW w:w="5000" w:type="pct"/>
                </w:tcPr>
                <w:p w:rsidR="00F0687A" w:rsidRDefault="00BF42A6">
                  <w:r>
                    <w:rPr>
                      <w:noProof/>
                    </w:rPr>
                    <w:drawing>
                      <wp:inline distT="0" distB="0" distL="0" distR="0">
                        <wp:extent cx="2441448" cy="365728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allBusinessBrochure_Front.jpg"/>
                                <pic:cNvPicPr/>
                              </pic:nvPicPr>
                              <pic:blipFill>
                                <a:blip r:embed="rId11"/>
                                <a:stretch>
                                  <a:fillRect/>
                                </a:stretch>
                              </pic:blipFill>
                              <pic:spPr bwMode="auto">
                                <a:xfrm>
                                  <a:off x="0" y="0"/>
                                  <a:ext cx="2441448" cy="3657289"/>
                                </a:xfrm>
                                <a:prstGeom prst="rect">
                                  <a:avLst/>
                                </a:prstGeom>
                                <a:ln>
                                  <a:noFill/>
                                </a:ln>
                                <a:extLst>
                                  <a:ext uri="{53640926-AAD7-44D8-BBD7-CCE9431645EC}">
                                    <a14:shadowObscured xmlns:a14="http://schemas.microsoft.com/office/drawing/2010/main"/>
                                  </a:ext>
                                </a:extLst>
                              </pic:spPr>
                            </pic:pic>
                          </a:graphicData>
                        </a:graphic>
                      </wp:inline>
                    </w:drawing>
                  </w:r>
                </w:p>
                <w:p w:rsidR="00F0687A" w:rsidRDefault="00F0687A"/>
              </w:tc>
            </w:tr>
            <w:tr w:rsidR="00F0687A" w:rsidTr="00C64D96">
              <w:trPr>
                <w:trHeight w:hRule="exact" w:val="359"/>
              </w:trPr>
              <w:tc>
                <w:tcPr>
                  <w:tcW w:w="5000" w:type="pct"/>
                </w:tcPr>
                <w:p w:rsidR="00F0687A" w:rsidRDefault="00F0687A"/>
              </w:tc>
            </w:tr>
            <w:tr w:rsidR="00F0687A" w:rsidTr="00C64D96">
              <w:trPr>
                <w:trHeight w:hRule="exact" w:val="3239"/>
              </w:trPr>
              <w:tc>
                <w:tcPr>
                  <w:tcW w:w="5000" w:type="pct"/>
                  <w:shd w:val="clear" w:color="auto" w:fill="8AB833" w:themeFill="accent1"/>
                </w:tcPr>
                <w:p w:rsidR="00EF7D7F" w:rsidRDefault="00EF7D7F" w:rsidP="00C64D96">
                  <w:pPr>
                    <w:pStyle w:val="Title"/>
                    <w:rPr>
                      <w:sz w:val="14"/>
                    </w:rPr>
                  </w:pPr>
                  <w:r>
                    <w:rPr>
                      <w:noProof/>
                      <w:sz w:val="14"/>
                    </w:rPr>
                    <mc:AlternateContent>
                      <mc:Choice Requires="wps">
                        <w:drawing>
                          <wp:anchor distT="0" distB="0" distL="114300" distR="114300" simplePos="0" relativeHeight="251659264" behindDoc="0" locked="0" layoutInCell="1" allowOverlap="1">
                            <wp:simplePos x="0" y="0"/>
                            <wp:positionH relativeFrom="column">
                              <wp:posOffset>111760</wp:posOffset>
                            </wp:positionH>
                            <wp:positionV relativeFrom="paragraph">
                              <wp:posOffset>77470</wp:posOffset>
                            </wp:positionV>
                            <wp:extent cx="2057400" cy="27527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057400" cy="2752725"/>
                                    </a:xfrm>
                                    <a:prstGeom prst="rect">
                                      <a:avLst/>
                                    </a:prstGeom>
                                    <a:solidFill>
                                      <a:schemeClr val="lt1"/>
                                    </a:solidFill>
                                    <a:ln w="6350">
                                      <a:solidFill>
                                        <a:prstClr val="black"/>
                                      </a:solidFill>
                                    </a:ln>
                                  </wps:spPr>
                                  <wps:txbx>
                                    <w:txbxContent>
                                      <w:sdt>
                                        <w:sdtPr>
                                          <w:rPr>
                                            <w:rFonts w:ascii="Arial" w:eastAsia="Times New Roman" w:hAnsi="Arial" w:cs="Arial"/>
                                            <w:b/>
                                            <w:bCs/>
                                            <w:i/>
                                            <w:color w:val="555555"/>
                                            <w:sz w:val="16"/>
                                            <w:szCs w:val="19"/>
                                            <w:lang w:val="en-GB" w:eastAsia="en-GB"/>
                                          </w:rPr>
                                          <w:alias w:val="Company"/>
                                          <w:tag w:val=""/>
                                          <w:id w:val="-136262911"/>
                                          <w:placeholder>
                                            <w:docPart w:val="1C0B87A921F3435E8F208E12FAD887EE"/>
                                          </w:placeholder>
                                          <w:dataBinding w:prefixMappings="xmlns:ns0='http://schemas.openxmlformats.org/officeDocument/2006/extended-properties' " w:xpath="/ns0:Properties[1]/ns0:Company[1]" w:storeItemID="{6668398D-A668-4E3E-A5EB-62B293D839F1}"/>
                                          <w:text/>
                                        </w:sdtPr>
                                        <w:sdtEndPr/>
                                        <w:sdtContent>
                                          <w:p w:rsidR="00EF7D7F" w:rsidRPr="00EF7D7F" w:rsidRDefault="00763230" w:rsidP="00EF7D7F">
                                            <w:pPr>
                                              <w:rPr>
                                                <w:i/>
                                              </w:rPr>
                                            </w:pPr>
                                            <w:r>
                                              <w:rPr>
                                                <w:rFonts w:ascii="Arial" w:eastAsia="Times New Roman" w:hAnsi="Arial" w:cs="Arial"/>
                                                <w:b/>
                                                <w:bCs/>
                                                <w:i/>
                                                <w:color w:val="555555"/>
                                                <w:sz w:val="16"/>
                                                <w:szCs w:val="19"/>
                                                <w:lang w:val="en-GB" w:eastAsia="en-GB"/>
                                              </w:rPr>
                                              <w:t>“If you want the most relaxed, care free wedding day book York Maze. We looked at quite a few barns in North Yorkshire before we made our decision but none of them had the personality and relaxed feel that the Maze had. You can completely put your own stamp on the maze as it is a blank canvas.</w:t>
                                            </w:r>
                                            <w:r w:rsidR="00A66744">
                                              <w:rPr>
                                                <w:rFonts w:ascii="Arial" w:eastAsia="Times New Roman" w:hAnsi="Arial" w:cs="Arial"/>
                                                <w:b/>
                                                <w:bCs/>
                                                <w:i/>
                                                <w:color w:val="555555"/>
                                                <w:sz w:val="16"/>
                                                <w:szCs w:val="19"/>
                                                <w:lang w:val="en-GB" w:eastAsia="en-GB"/>
                                              </w:rPr>
                                              <w:t xml:space="preserve"> </w:t>
                                            </w:r>
                                            <w:r>
                                              <w:rPr>
                                                <w:rFonts w:ascii="Arial" w:eastAsia="Times New Roman" w:hAnsi="Arial" w:cs="Arial"/>
                                                <w:b/>
                                                <w:bCs/>
                                                <w:i/>
                                                <w:color w:val="555555"/>
                                                <w:sz w:val="16"/>
                                                <w:szCs w:val="19"/>
                                                <w:lang w:val="en-GB" w:eastAsia="en-GB"/>
                                              </w:rPr>
                                              <w:t xml:space="preserve">but that's part of its charm with exposed brick work and wooden barn. The actual day surpassed all my expectations, I can't thank Vikki the wedding coordinator enough for how smoothly she ran everything. We're wondering how soon is too soon to renew our vows </w:t>
                                            </w:r>
                                            <w:proofErr w:type="gramStart"/>
                                            <w:r>
                                              <w:rPr>
                                                <w:rFonts w:ascii="Arial" w:eastAsia="Times New Roman" w:hAnsi="Arial" w:cs="Arial"/>
                                                <w:b/>
                                                <w:bCs/>
                                                <w:i/>
                                                <w:color w:val="555555"/>
                                                <w:sz w:val="16"/>
                                                <w:szCs w:val="19"/>
                                                <w:lang w:val="en-GB" w:eastAsia="en-GB"/>
                                              </w:rPr>
                                              <w:t>just</w:t>
                                            </w:r>
                                            <w:proofErr w:type="gramEnd"/>
                                            <w:r>
                                              <w:rPr>
                                                <w:rFonts w:ascii="Arial" w:eastAsia="Times New Roman" w:hAnsi="Arial" w:cs="Arial"/>
                                                <w:b/>
                                                <w:bCs/>
                                                <w:i/>
                                                <w:color w:val="555555"/>
                                                <w:sz w:val="16"/>
                                                <w:szCs w:val="19"/>
                                                <w:lang w:val="en-GB" w:eastAsia="en-GB"/>
                                              </w:rPr>
                                              <w:t xml:space="preserve"> so we can have another event at the maze.” Laura and Thom – May 2017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8.8pt;margin-top:6.1pt;width:162pt;height:21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" fillcolor="white [3201]" strokeweight=".5pt">
                            <v:textbox>
                              <w:txbxContent>
                                <w:sdt>
                                  <w:sdtPr>
                                    <w:rPr>
                                      <w:rFonts w:ascii="Arial" w:eastAsia="Times New Roman" w:hAnsi="Arial" w:cs="Arial"/>
                                      <w:b/>
                                      <w:bCs/>
                                      <w:i/>
                                      <w:color w:val="555555"/>
                                      <w:sz w:val="16"/>
                                      <w:szCs w:val="19"/>
                                      <w:lang w:val="en-GB" w:eastAsia="en-GB"/>
                                    </w:rPr>
                                    <w:alias w:val="Company"/>
                                    <w:tag w:val=""/>
                                    <w:id w:val="-136262911"/>
                                    <w:placeholder>
                                      <w:docPart w:val="1C0B87A921F3435E8F208E12FAD887EE"/>
                                    </w:placeholder>
                                    <w:dataBinding w:prefixMappings="xmlns:ns0='http://schemas.openxmlformats.org/officeDocument/2006/extended-properties' " w:xpath="/ns0:Properties[1]/ns0:Company[1]" w:storeItemID="{6668398D-A668-4E3E-A5EB-62B293D839F1}"/>
                                    <w:text/>
                                  </w:sdtPr>
                                  <w:sdtEndPr/>
                                  <w:sdtContent>
                                    <w:p w:rsidR="00EF7D7F" w:rsidRPr="00EF7D7F" w:rsidRDefault="00763230" w:rsidP="00EF7D7F">
                                      <w:pPr>
                                        <w:rPr>
                                          <w:i/>
                                        </w:rPr>
                                      </w:pPr>
                                      <w:r>
                                        <w:rPr>
                                          <w:rFonts w:ascii="Arial" w:eastAsia="Times New Roman" w:hAnsi="Arial" w:cs="Arial"/>
                                          <w:b/>
                                          <w:bCs/>
                                          <w:i/>
                                          <w:color w:val="555555"/>
                                          <w:sz w:val="16"/>
                                          <w:szCs w:val="19"/>
                                          <w:lang w:val="en-GB" w:eastAsia="en-GB"/>
                                        </w:rPr>
                                        <w:t>“If you want the most relaxed, care free wedding day book York Maze. We looked at quite a few barns in North Yorkshire before we made our decision but none of them had the personality and relaxed feel that the Maze had. You can completely put your own stamp on the maze as it is a blank canvas.</w:t>
                                      </w:r>
                                      <w:r w:rsidR="00A66744">
                                        <w:rPr>
                                          <w:rFonts w:ascii="Arial" w:eastAsia="Times New Roman" w:hAnsi="Arial" w:cs="Arial"/>
                                          <w:b/>
                                          <w:bCs/>
                                          <w:i/>
                                          <w:color w:val="555555"/>
                                          <w:sz w:val="16"/>
                                          <w:szCs w:val="19"/>
                                          <w:lang w:val="en-GB" w:eastAsia="en-GB"/>
                                        </w:rPr>
                                        <w:t xml:space="preserve"> </w:t>
                                      </w:r>
                                      <w:r>
                                        <w:rPr>
                                          <w:rFonts w:ascii="Arial" w:eastAsia="Times New Roman" w:hAnsi="Arial" w:cs="Arial"/>
                                          <w:b/>
                                          <w:bCs/>
                                          <w:i/>
                                          <w:color w:val="555555"/>
                                          <w:sz w:val="16"/>
                                          <w:szCs w:val="19"/>
                                          <w:lang w:val="en-GB" w:eastAsia="en-GB"/>
                                        </w:rPr>
                                        <w:t xml:space="preserve">but that's part of its charm with exposed brick work and wooden barn. The actual day surpassed all my expectations, I can't thank Vikki the wedding coordinator enough for how smoothly she ran everything. We're wondering how soon is too soon to renew our vows </w:t>
                                      </w:r>
                                      <w:proofErr w:type="gramStart"/>
                                      <w:r>
                                        <w:rPr>
                                          <w:rFonts w:ascii="Arial" w:eastAsia="Times New Roman" w:hAnsi="Arial" w:cs="Arial"/>
                                          <w:b/>
                                          <w:bCs/>
                                          <w:i/>
                                          <w:color w:val="555555"/>
                                          <w:sz w:val="16"/>
                                          <w:szCs w:val="19"/>
                                          <w:lang w:val="en-GB" w:eastAsia="en-GB"/>
                                        </w:rPr>
                                        <w:t>just</w:t>
                                      </w:r>
                                      <w:proofErr w:type="gramEnd"/>
                                      <w:r>
                                        <w:rPr>
                                          <w:rFonts w:ascii="Arial" w:eastAsia="Times New Roman" w:hAnsi="Arial" w:cs="Arial"/>
                                          <w:b/>
                                          <w:bCs/>
                                          <w:i/>
                                          <w:color w:val="555555"/>
                                          <w:sz w:val="16"/>
                                          <w:szCs w:val="19"/>
                                          <w:lang w:val="en-GB" w:eastAsia="en-GB"/>
                                        </w:rPr>
                                        <w:t xml:space="preserve"> so we can have another event at the maze.” Laura and Thom – May 2017</w:t>
                                      </w:r>
                                    </w:p>
                                  </w:sdtContent>
                                </w:sdt>
                              </w:txbxContent>
                            </v:textbox>
                          </v:shape>
                        </w:pict>
                      </mc:Fallback>
                    </mc:AlternateContent>
                  </w:r>
                </w:p>
                <w:p w:rsidR="00EF7D7F" w:rsidRPr="00EF7D7F" w:rsidRDefault="00EF7D7F" w:rsidP="00EF7D7F"/>
                <w:p w:rsidR="00EF7D7F" w:rsidRPr="00EF7D7F" w:rsidRDefault="00EF7D7F" w:rsidP="00EF7D7F"/>
                <w:p w:rsidR="00EF7D7F" w:rsidRDefault="00EF7D7F" w:rsidP="00EF7D7F"/>
                <w:p w:rsidR="00F0687A" w:rsidRPr="00EF7D7F" w:rsidRDefault="00F0687A" w:rsidP="00EF7D7F">
                  <w:pPr>
                    <w:ind w:firstLine="720"/>
                  </w:pPr>
                </w:p>
              </w:tc>
            </w:tr>
            <w:tr w:rsidR="00F0687A" w:rsidTr="00C64D96">
              <w:trPr>
                <w:trHeight w:hRule="exact" w:val="1439"/>
              </w:trPr>
              <w:tc>
                <w:tcPr>
                  <w:tcW w:w="5000" w:type="pct"/>
                  <w:shd w:val="clear" w:color="auto" w:fill="8AB833" w:themeFill="accent1"/>
                  <w:vAlign w:val="bottom"/>
                </w:tcPr>
                <w:p w:rsidR="00F0687A" w:rsidRPr="00C64D96" w:rsidRDefault="00F0687A">
                  <w:pPr>
                    <w:pStyle w:val="Subtitle"/>
                    <w:rPr>
                      <w:sz w:val="10"/>
                    </w:rPr>
                  </w:pPr>
                </w:p>
              </w:tc>
            </w:tr>
          </w:tbl>
          <w:p w:rsidR="00F0687A" w:rsidRDefault="00F0687A"/>
        </w:tc>
      </w:tr>
    </w:tbl>
    <w:p w:rsidR="00F0687A" w:rsidRDefault="00F0687A">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F0687A">
        <w:trPr>
          <w:trHeight w:hRule="exact" w:val="10800"/>
          <w:jc w:val="center"/>
        </w:trPr>
        <w:tc>
          <w:tcPr>
            <w:tcW w:w="3840" w:type="dxa"/>
          </w:tcPr>
          <w:p w:rsidR="00F0687A" w:rsidRDefault="00441B57">
            <w:pPr>
              <w:spacing w:after="320"/>
            </w:pPr>
            <w:r>
              <w:rPr>
                <w:b/>
                <w:noProof/>
                <w:sz w:val="144"/>
                <w:szCs w:val="144"/>
                <w:lang w:eastAsia="en-GB"/>
              </w:rPr>
              <w:lastRenderedPageBreak/>
              <w:drawing>
                <wp:anchor distT="0" distB="0" distL="114300" distR="114300" simplePos="0" relativeHeight="251665408" behindDoc="1" locked="0" layoutInCell="1" allowOverlap="1" wp14:anchorId="75B1A759" wp14:editId="3B6E05A8">
                  <wp:simplePos x="0" y="0"/>
                  <wp:positionH relativeFrom="column">
                    <wp:posOffset>1514475</wp:posOffset>
                  </wp:positionH>
                  <wp:positionV relativeFrom="paragraph">
                    <wp:posOffset>-200025</wp:posOffset>
                  </wp:positionV>
                  <wp:extent cx="5731510" cy="6612890"/>
                  <wp:effectExtent l="0" t="0" r="2540" b="0"/>
                  <wp:wrapNone/>
                  <wp:docPr id="17" name="Picture 17" descr="C:\Users\Jason\Documents\WEDDING INFORMATION\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on\Documents\WEDDING INFORMATION\bu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61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2A6">
              <w:rPr>
                <w:noProof/>
              </w:rPr>
              <w:drawing>
                <wp:inline distT="0" distB="0" distL="0" distR="0">
                  <wp:extent cx="2443916" cy="16309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ceholder tall.png"/>
                          <pic:cNvPicPr/>
                        </pic:nvPicPr>
                        <pic:blipFill>
                          <a:blip r:embed="rId12"/>
                          <a:stretch>
                            <a:fillRect/>
                          </a:stretch>
                        </pic:blipFill>
                        <pic:spPr>
                          <a:xfrm>
                            <a:off x="0" y="0"/>
                            <a:ext cx="2443916" cy="1630906"/>
                          </a:xfrm>
                          <a:prstGeom prst="rect">
                            <a:avLst/>
                          </a:prstGeom>
                        </pic:spPr>
                      </pic:pic>
                    </a:graphicData>
                  </a:graphic>
                </wp:inline>
              </w:drawing>
            </w:r>
          </w:p>
          <w:p w:rsidR="00F0687A" w:rsidRPr="004E3E01" w:rsidRDefault="002277C0">
            <w:pPr>
              <w:pStyle w:val="Heading1"/>
              <w:rPr>
                <w:color w:val="000000" w:themeColor="text1"/>
                <w:sz w:val="40"/>
              </w:rPr>
            </w:pPr>
            <w:r w:rsidRPr="004E3E01">
              <w:rPr>
                <w:color w:val="000000" w:themeColor="text1"/>
                <w:sz w:val="40"/>
              </w:rPr>
              <w:t>The Facilities</w:t>
            </w:r>
          </w:p>
          <w:p w:rsidR="00F0687A" w:rsidRPr="004E3E01" w:rsidRDefault="002277C0" w:rsidP="00FA5F7B">
            <w:pPr>
              <w:pStyle w:val="Heading2"/>
              <w:rPr>
                <w:color w:val="8AB833" w:themeColor="accent1"/>
                <w:sz w:val="32"/>
              </w:rPr>
            </w:pPr>
            <w:r w:rsidRPr="004E3E01">
              <w:rPr>
                <w:color w:val="8AB833" w:themeColor="accent1"/>
                <w:sz w:val="32"/>
              </w:rPr>
              <w:t>The Barns…</w:t>
            </w:r>
          </w:p>
          <w:p w:rsidR="00F0687A" w:rsidRPr="00EA58E1" w:rsidRDefault="002277C0" w:rsidP="00FA5F7B">
            <w:pPr>
              <w:rPr>
                <w:sz w:val="22"/>
              </w:rPr>
            </w:pPr>
            <w:r w:rsidRPr="00EA58E1">
              <w:rPr>
                <w:sz w:val="20"/>
              </w:rPr>
              <w:t>We have a wide range of brick and timber barns, connected to a south facing wooden terrace which is covered by a</w:t>
            </w:r>
            <w:r w:rsidR="00763230">
              <w:rPr>
                <w:sz w:val="20"/>
              </w:rPr>
              <w:t xml:space="preserve"> barn with optional removeable</w:t>
            </w:r>
            <w:r w:rsidRPr="00EA58E1">
              <w:rPr>
                <w:sz w:val="20"/>
              </w:rPr>
              <w:t xml:space="preserve"> side</w:t>
            </w:r>
            <w:r w:rsidR="00763230">
              <w:rPr>
                <w:sz w:val="20"/>
              </w:rPr>
              <w:t>s</w:t>
            </w:r>
            <w:r w:rsidRPr="00EA58E1">
              <w:rPr>
                <w:sz w:val="20"/>
              </w:rPr>
              <w:t xml:space="preserve">. </w:t>
            </w:r>
          </w:p>
          <w:p w:rsidR="00FA5F7B" w:rsidRPr="00EA58E1" w:rsidRDefault="00FA5F7B" w:rsidP="00FA5F7B">
            <w:pPr>
              <w:spacing w:after="0"/>
              <w:rPr>
                <w:sz w:val="20"/>
              </w:rPr>
            </w:pPr>
            <w:r w:rsidRPr="00EA58E1">
              <w:rPr>
                <w:sz w:val="20"/>
              </w:rPr>
              <w:t>The larger timber barn has a stage at one end, ideal for bands or DJ’s.</w:t>
            </w:r>
          </w:p>
          <w:p w:rsidR="00FA5F7B" w:rsidRPr="00EA58E1" w:rsidRDefault="00FA5F7B" w:rsidP="00FA5F7B">
            <w:pPr>
              <w:spacing w:after="0"/>
              <w:rPr>
                <w:sz w:val="22"/>
              </w:rPr>
            </w:pPr>
            <w:r w:rsidRPr="00EA58E1">
              <w:rPr>
                <w:sz w:val="20"/>
              </w:rPr>
              <w:t>And a smaller stage at the other for the ceremony</w:t>
            </w:r>
            <w:r w:rsidRPr="00EA58E1">
              <w:rPr>
                <w:sz w:val="22"/>
              </w:rPr>
              <w:t>.</w:t>
            </w:r>
          </w:p>
          <w:p w:rsidR="0079630B" w:rsidRPr="00EA58E1" w:rsidRDefault="0079630B" w:rsidP="00FA5F7B">
            <w:pPr>
              <w:spacing w:after="0"/>
              <w:rPr>
                <w:sz w:val="22"/>
              </w:rPr>
            </w:pPr>
          </w:p>
          <w:p w:rsidR="0079630B" w:rsidRPr="00EA58E1" w:rsidRDefault="0079630B" w:rsidP="00FA5F7B">
            <w:pPr>
              <w:spacing w:after="0"/>
              <w:rPr>
                <w:sz w:val="20"/>
              </w:rPr>
            </w:pPr>
            <w:r w:rsidRPr="00EA58E1">
              <w:rPr>
                <w:sz w:val="20"/>
              </w:rPr>
              <w:t xml:space="preserve">We charge £7000. This is for a </w:t>
            </w:r>
            <w:proofErr w:type="gramStart"/>
            <w:r w:rsidRPr="00EA58E1">
              <w:rPr>
                <w:sz w:val="20"/>
              </w:rPr>
              <w:t>3 day</w:t>
            </w:r>
            <w:proofErr w:type="gramEnd"/>
            <w:r w:rsidRPr="00EA58E1">
              <w:rPr>
                <w:sz w:val="20"/>
              </w:rPr>
              <w:t xml:space="preserve"> exclusive hire (8am Friday – 3pm Sunday). Then there would be the catering cost on top of this.</w:t>
            </w:r>
          </w:p>
          <w:p w:rsidR="00EA58E1" w:rsidRPr="0079630B" w:rsidRDefault="00EA58E1" w:rsidP="00FA5F7B">
            <w:pPr>
              <w:spacing w:after="0"/>
              <w:rPr>
                <w:sz w:val="22"/>
              </w:rPr>
            </w:pPr>
            <w:r w:rsidRPr="00EA58E1">
              <w:rPr>
                <w:sz w:val="20"/>
              </w:rPr>
              <w:t>For more information or to book to come and have a look around please contact Vikki at info@theamazingwedding</w:t>
            </w:r>
            <w:r>
              <w:rPr>
                <w:sz w:val="20"/>
              </w:rPr>
              <w:t>co.co.uk</w:t>
            </w:r>
          </w:p>
          <w:p w:rsidR="0079630B" w:rsidRPr="00FA5F7B" w:rsidRDefault="0079630B" w:rsidP="00FA5F7B">
            <w:pPr>
              <w:spacing w:after="0"/>
              <w:rPr>
                <w:sz w:val="24"/>
              </w:rPr>
            </w:pPr>
          </w:p>
          <w:p w:rsidR="00FA5F7B" w:rsidRPr="00FA5F7B" w:rsidRDefault="00FA5F7B" w:rsidP="00FA5F7B">
            <w:pPr>
              <w:rPr>
                <w:sz w:val="24"/>
              </w:rPr>
            </w:pPr>
          </w:p>
          <w:p w:rsidR="00F0687A" w:rsidRDefault="00F0687A"/>
        </w:tc>
        <w:tc>
          <w:tcPr>
            <w:tcW w:w="713" w:type="dxa"/>
          </w:tcPr>
          <w:p w:rsidR="00F0687A" w:rsidRDefault="00F0687A"/>
        </w:tc>
        <w:tc>
          <w:tcPr>
            <w:tcW w:w="713" w:type="dxa"/>
          </w:tcPr>
          <w:p w:rsidR="00F0687A" w:rsidRDefault="00F0687A"/>
        </w:tc>
        <w:tc>
          <w:tcPr>
            <w:tcW w:w="3843" w:type="dxa"/>
          </w:tcPr>
          <w:p w:rsidR="00F0687A" w:rsidRPr="00441B57" w:rsidRDefault="004E3E01" w:rsidP="00441B57">
            <w:pPr>
              <w:pStyle w:val="Heading2"/>
              <w:spacing w:before="200"/>
              <w:jc w:val="center"/>
              <w:rPr>
                <w:sz w:val="24"/>
              </w:rPr>
            </w:pPr>
            <w:r w:rsidRPr="00441B57">
              <w:rPr>
                <w:sz w:val="24"/>
              </w:rPr>
              <w:t>Guests are welcome to camp on site if they wish for no additional charge.</w:t>
            </w:r>
          </w:p>
          <w:p w:rsidR="00F0687A" w:rsidRDefault="004E3E01">
            <w:pPr>
              <w:pStyle w:val="Quote"/>
            </w:pPr>
            <w:r>
              <w:t xml:space="preserve"> </w:t>
            </w:r>
            <w:r w:rsidR="00BF42A6">
              <w:t>“</w:t>
            </w:r>
            <w:r w:rsidR="002277C0">
              <w:t>Can honestly say we had the best day of our lives</w:t>
            </w:r>
            <w:r w:rsidR="00BF42A6">
              <w:t>”</w:t>
            </w:r>
          </w:p>
          <w:p w:rsidR="00F0687A" w:rsidRDefault="00C64D96">
            <w:r>
              <w:rPr>
                <w:noProof/>
                <w:sz w:val="24"/>
              </w:rPr>
              <w:drawing>
                <wp:inline distT="0" distB="0" distL="0" distR="0">
                  <wp:extent cx="2440305"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cki+&amp;+Greg's+York+Maze+Wedding-162.jpg"/>
                          <pic:cNvPicPr/>
                        </pic:nvPicPr>
                        <pic:blipFill>
                          <a:blip r:embed="rId13"/>
                          <a:stretch>
                            <a:fillRect/>
                          </a:stretch>
                        </pic:blipFill>
                        <pic:spPr>
                          <a:xfrm>
                            <a:off x="0" y="0"/>
                            <a:ext cx="2440305" cy="1628775"/>
                          </a:xfrm>
                          <a:prstGeom prst="rect">
                            <a:avLst/>
                          </a:prstGeom>
                        </pic:spPr>
                      </pic:pic>
                    </a:graphicData>
                  </a:graphic>
                </wp:inline>
              </w:drawing>
            </w:r>
            <w:r w:rsidR="00FA5F7B">
              <w:rPr>
                <w:noProof/>
                <w:sz w:val="24"/>
              </w:rPr>
              <w:drawing>
                <wp:inline distT="0" distB="0" distL="0" distR="0" wp14:anchorId="2A87CD04" wp14:editId="36D0CCE6">
                  <wp:extent cx="2445385" cy="1631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cky and Greg 2.jpg"/>
                          <pic:cNvPicPr/>
                        </pic:nvPicPr>
                        <pic:blipFill>
                          <a:blip r:embed="rId14"/>
                          <a:stretch>
                            <a:fillRect/>
                          </a:stretch>
                        </pic:blipFill>
                        <pic:spPr>
                          <a:xfrm>
                            <a:off x="0" y="0"/>
                            <a:ext cx="2445385" cy="1631950"/>
                          </a:xfrm>
                          <a:prstGeom prst="rect">
                            <a:avLst/>
                          </a:prstGeom>
                        </pic:spPr>
                      </pic:pic>
                    </a:graphicData>
                  </a:graphic>
                </wp:inline>
              </w:drawing>
            </w:r>
          </w:p>
        </w:tc>
        <w:tc>
          <w:tcPr>
            <w:tcW w:w="720" w:type="dxa"/>
          </w:tcPr>
          <w:p w:rsidR="00F0687A" w:rsidRDefault="00F0687A"/>
        </w:tc>
        <w:tc>
          <w:tcPr>
            <w:tcW w:w="720" w:type="dxa"/>
          </w:tcPr>
          <w:p w:rsidR="00F0687A" w:rsidRDefault="00F0687A"/>
        </w:tc>
        <w:tc>
          <w:tcPr>
            <w:tcW w:w="3851" w:type="dxa"/>
          </w:tcPr>
          <w:p w:rsidR="00F0687A" w:rsidRDefault="00BF42A6" w:rsidP="00FA5F7B">
            <w:r>
              <w:rPr>
                <w:noProof/>
              </w:rPr>
              <w:drawing>
                <wp:inline distT="0" distB="0" distL="0" distR="0">
                  <wp:extent cx="2444708" cy="162980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short.png"/>
                          <pic:cNvPicPr/>
                        </pic:nvPicPr>
                        <pic:blipFill>
                          <a:blip r:embed="rId15"/>
                          <a:stretch>
                            <a:fillRect/>
                          </a:stretch>
                        </pic:blipFill>
                        <pic:spPr>
                          <a:xfrm>
                            <a:off x="0" y="0"/>
                            <a:ext cx="2444708" cy="1629805"/>
                          </a:xfrm>
                          <a:prstGeom prst="rect">
                            <a:avLst/>
                          </a:prstGeom>
                        </pic:spPr>
                      </pic:pic>
                    </a:graphicData>
                  </a:graphic>
                </wp:inline>
              </w:drawing>
            </w:r>
          </w:p>
          <w:p w:rsidR="00FA5F7B" w:rsidRDefault="00FA5F7B" w:rsidP="00FA5F7B">
            <w:pPr>
              <w:spacing w:after="0"/>
              <w:rPr>
                <w:sz w:val="24"/>
              </w:rPr>
            </w:pPr>
            <w:r w:rsidRPr="00441B57">
              <w:rPr>
                <w:sz w:val="22"/>
              </w:rPr>
              <w:t>The barns are licensed for marriage and can seat up to 200 for the ceremony</w:t>
            </w:r>
            <w:r>
              <w:rPr>
                <w:sz w:val="24"/>
              </w:rPr>
              <w:t>.</w:t>
            </w:r>
          </w:p>
          <w:p w:rsidR="004E3E01" w:rsidRDefault="004E3E01" w:rsidP="00FA5F7B">
            <w:pPr>
              <w:spacing w:after="0"/>
              <w:rPr>
                <w:sz w:val="24"/>
              </w:rPr>
            </w:pPr>
          </w:p>
          <w:p w:rsidR="004E3E01" w:rsidRPr="00441B57" w:rsidRDefault="004E3E01" w:rsidP="00FA5F7B">
            <w:pPr>
              <w:spacing w:after="0"/>
              <w:rPr>
                <w:sz w:val="22"/>
              </w:rPr>
            </w:pPr>
            <w:r w:rsidRPr="00441B57">
              <w:rPr>
                <w:sz w:val="22"/>
              </w:rPr>
              <w:t>We can seat up to</w:t>
            </w:r>
            <w:r w:rsidR="00763230">
              <w:rPr>
                <w:sz w:val="22"/>
              </w:rPr>
              <w:t xml:space="preserve"> 160</w:t>
            </w:r>
            <w:r w:rsidRPr="00441B57">
              <w:rPr>
                <w:sz w:val="22"/>
              </w:rPr>
              <w:t xml:space="preserve"> under the terrace barn for dining and many more for the evening function if you wish.</w:t>
            </w:r>
          </w:p>
          <w:p w:rsidR="00EF7D7F" w:rsidRPr="004E3E01" w:rsidRDefault="004E3E01" w:rsidP="00C64D96">
            <w:pPr>
              <w:pStyle w:val="Heading2"/>
              <w:rPr>
                <w:color w:val="8AB833" w:themeColor="accent1"/>
                <w:sz w:val="32"/>
              </w:rPr>
            </w:pPr>
            <w:r w:rsidRPr="004E3E01">
              <w:rPr>
                <w:color w:val="8AB833" w:themeColor="accent1"/>
                <w:sz w:val="32"/>
              </w:rPr>
              <w:t>What’s included…</w:t>
            </w:r>
          </w:p>
          <w:p w:rsidR="004E3E01" w:rsidRPr="00441B57" w:rsidRDefault="004E3E01" w:rsidP="004E3E01">
            <w:pPr>
              <w:rPr>
                <w:sz w:val="20"/>
              </w:rPr>
            </w:pPr>
            <w:r w:rsidRPr="00441B57">
              <w:rPr>
                <w:sz w:val="20"/>
              </w:rPr>
              <w:t xml:space="preserve">The hire of the site includes all the buildings, toilets, power, heating </w:t>
            </w:r>
            <w:proofErr w:type="spellStart"/>
            <w:r w:rsidRPr="00441B57">
              <w:rPr>
                <w:sz w:val="20"/>
              </w:rPr>
              <w:t>etc</w:t>
            </w:r>
            <w:proofErr w:type="spellEnd"/>
            <w:r w:rsidRPr="00441B57">
              <w:rPr>
                <w:sz w:val="20"/>
              </w:rPr>
              <w:t xml:space="preserve"> as well as the tables and benches</w:t>
            </w:r>
            <w:r w:rsidR="00737A52">
              <w:rPr>
                <w:sz w:val="20"/>
              </w:rPr>
              <w:t>.</w:t>
            </w:r>
          </w:p>
          <w:p w:rsidR="004E3E01" w:rsidRPr="00441B57" w:rsidRDefault="004E3E01" w:rsidP="004E3E01">
            <w:pPr>
              <w:rPr>
                <w:sz w:val="20"/>
              </w:rPr>
            </w:pPr>
            <w:r w:rsidRPr="00441B57">
              <w:rPr>
                <w:sz w:val="20"/>
              </w:rPr>
              <w:t>You also get the use of the play areas for any younger ones or big kids at the wedding.</w:t>
            </w:r>
          </w:p>
          <w:p w:rsidR="004E3E01" w:rsidRDefault="004E3E01" w:rsidP="004E3E01">
            <w:pPr>
              <w:rPr>
                <w:sz w:val="20"/>
              </w:rPr>
            </w:pPr>
            <w:r w:rsidRPr="00441B57">
              <w:rPr>
                <w:sz w:val="20"/>
              </w:rPr>
              <w:t xml:space="preserve">When you hire the maze you effectively get a </w:t>
            </w:r>
            <w:proofErr w:type="gramStart"/>
            <w:r w:rsidRPr="00441B57">
              <w:rPr>
                <w:sz w:val="20"/>
              </w:rPr>
              <w:t>3</w:t>
            </w:r>
            <w:r w:rsidR="00A66744">
              <w:rPr>
                <w:sz w:val="20"/>
              </w:rPr>
              <w:t xml:space="preserve"> </w:t>
            </w:r>
            <w:r w:rsidRPr="00441B57">
              <w:rPr>
                <w:sz w:val="20"/>
              </w:rPr>
              <w:t>day</w:t>
            </w:r>
            <w:proofErr w:type="gramEnd"/>
            <w:r w:rsidRPr="00441B57">
              <w:rPr>
                <w:sz w:val="20"/>
              </w:rPr>
              <w:t xml:space="preserve"> exclusive hire, the day before to set up, your wedding day and the day after to take down any decorations.</w:t>
            </w:r>
          </w:p>
          <w:p w:rsidR="00441B57" w:rsidRDefault="00441B57" w:rsidP="004E3E01">
            <w:pPr>
              <w:rPr>
                <w:sz w:val="20"/>
              </w:rPr>
            </w:pPr>
            <w:r>
              <w:rPr>
                <w:sz w:val="20"/>
              </w:rPr>
              <w:t>We have a fully stocked bar and all staff provided.</w:t>
            </w:r>
          </w:p>
          <w:p w:rsidR="00441B57" w:rsidRDefault="00441B57" w:rsidP="004E3E01">
            <w:pPr>
              <w:rPr>
                <w:sz w:val="20"/>
              </w:rPr>
            </w:pPr>
          </w:p>
          <w:p w:rsidR="00441B57" w:rsidRDefault="00441B57" w:rsidP="004E3E01">
            <w:pPr>
              <w:rPr>
                <w:sz w:val="20"/>
              </w:rPr>
            </w:pPr>
          </w:p>
          <w:p w:rsidR="00441B57" w:rsidRDefault="00441B57" w:rsidP="004E3E01">
            <w:pPr>
              <w:rPr>
                <w:sz w:val="20"/>
              </w:rPr>
            </w:pPr>
          </w:p>
          <w:p w:rsidR="00441B57" w:rsidRDefault="00441B57" w:rsidP="004E3E01">
            <w:pPr>
              <w:rPr>
                <w:sz w:val="20"/>
              </w:rPr>
            </w:pPr>
          </w:p>
          <w:p w:rsidR="00441B57" w:rsidRDefault="00441B57" w:rsidP="004E3E01">
            <w:pPr>
              <w:rPr>
                <w:sz w:val="20"/>
              </w:rPr>
            </w:pPr>
          </w:p>
          <w:p w:rsidR="00441B57" w:rsidRDefault="00441B57" w:rsidP="004E3E01">
            <w:pPr>
              <w:rPr>
                <w:sz w:val="20"/>
              </w:rPr>
            </w:pPr>
          </w:p>
          <w:p w:rsidR="00441B57" w:rsidRPr="00441B57" w:rsidRDefault="00441B57" w:rsidP="004E3E01">
            <w:pPr>
              <w:rPr>
                <w:sz w:val="20"/>
              </w:rPr>
            </w:pPr>
          </w:p>
          <w:p w:rsidR="00441B57" w:rsidRPr="00F37974" w:rsidRDefault="00441B57" w:rsidP="004E3E01">
            <w:pPr>
              <w:rPr>
                <w:sz w:val="22"/>
              </w:rPr>
            </w:pPr>
          </w:p>
          <w:p w:rsidR="00EF7D7F" w:rsidRPr="00EF7D7F" w:rsidRDefault="00EF7D7F" w:rsidP="00EF7D7F"/>
          <w:p w:rsidR="00EF7D7F" w:rsidRPr="00EF7D7F" w:rsidRDefault="00EF7D7F" w:rsidP="00EF7D7F"/>
          <w:p w:rsidR="00EF7D7F" w:rsidRPr="00EF7D7F" w:rsidRDefault="00EF7D7F" w:rsidP="00EF7D7F"/>
          <w:p w:rsidR="00EF7D7F" w:rsidRPr="00EF7D7F" w:rsidRDefault="00EF7D7F" w:rsidP="00EF7D7F"/>
          <w:p w:rsidR="00EF7D7F" w:rsidRPr="00EF7D7F" w:rsidRDefault="00EF7D7F" w:rsidP="00EF7D7F"/>
          <w:p w:rsidR="00EF7D7F" w:rsidRPr="00EF7D7F" w:rsidRDefault="00EF7D7F" w:rsidP="00EF7D7F"/>
          <w:p w:rsidR="00EF7D7F" w:rsidRDefault="00EF7D7F" w:rsidP="00EF7D7F"/>
          <w:p w:rsidR="00F0687A" w:rsidRPr="00EF7D7F" w:rsidRDefault="00F0687A" w:rsidP="00EF7D7F">
            <w:pPr>
              <w:jc w:val="center"/>
            </w:pPr>
          </w:p>
        </w:tc>
      </w:tr>
      <w:tr w:rsidR="00441B57">
        <w:trPr>
          <w:trHeight w:hRule="exact" w:val="10800"/>
          <w:jc w:val="center"/>
        </w:trPr>
        <w:tc>
          <w:tcPr>
            <w:tcW w:w="3840" w:type="dxa"/>
          </w:tcPr>
          <w:p w:rsidR="00441B57" w:rsidRPr="00EA58E1" w:rsidRDefault="00441B57">
            <w:pPr>
              <w:spacing w:after="320"/>
              <w:rPr>
                <w:b/>
                <w:noProof/>
                <w:color w:val="8AB833" w:themeColor="accent1"/>
                <w:sz w:val="32"/>
              </w:rPr>
            </w:pPr>
            <w:r w:rsidRPr="00EA58E1">
              <w:rPr>
                <w:b/>
                <w:noProof/>
                <w:color w:val="8AB833" w:themeColor="accent1"/>
                <w:sz w:val="32"/>
              </w:rPr>
              <w:lastRenderedPageBreak/>
              <w:t>Catering…</w:t>
            </w:r>
          </w:p>
          <w:p w:rsidR="00EA58E1" w:rsidRDefault="00F453D1" w:rsidP="00EA58E1">
            <w:pPr>
              <w:spacing w:after="0"/>
              <w:rPr>
                <w:noProof/>
                <w:color w:val="8AB833" w:themeColor="accent1"/>
                <w:sz w:val="20"/>
              </w:rPr>
            </w:pPr>
            <w:r w:rsidRPr="00EA58E1">
              <w:rPr>
                <w:noProof/>
                <w:color w:val="455F51" w:themeColor="text2"/>
                <w:sz w:val="20"/>
              </w:rPr>
              <w:t>We do all our catering in house. We have a fantastic catering team ran by Jason our catering manager.We have no set menus so you can choose exactly what you would like</w:t>
            </w:r>
            <w:r w:rsidRPr="00EA58E1">
              <w:rPr>
                <w:noProof/>
                <w:color w:val="8AB833" w:themeColor="accent1"/>
                <w:sz w:val="20"/>
              </w:rPr>
              <w:t>.</w:t>
            </w:r>
          </w:p>
          <w:p w:rsidR="00F453D1" w:rsidRPr="00EA58E1" w:rsidRDefault="00F453D1" w:rsidP="00EA58E1">
            <w:pPr>
              <w:spacing w:after="0"/>
              <w:rPr>
                <w:noProof/>
                <w:color w:val="455F51" w:themeColor="text2"/>
                <w:sz w:val="20"/>
              </w:rPr>
            </w:pPr>
            <w:r w:rsidRPr="00EA58E1">
              <w:rPr>
                <w:noProof/>
                <w:color w:val="455F51" w:themeColor="text2"/>
                <w:sz w:val="20"/>
              </w:rPr>
              <w:t>Attached are some menu ideas to help get you thinking…</w:t>
            </w:r>
          </w:p>
          <w:p w:rsidR="00F453D1" w:rsidRPr="0079630B" w:rsidRDefault="00737A52" w:rsidP="00F453D1">
            <w:pPr>
              <w:rPr>
                <w:color w:val="668926" w:themeColor="accent1" w:themeShade="BF"/>
                <w:u w:val="single"/>
              </w:rPr>
            </w:pPr>
            <w:hyperlink r:id="rId16" w:history="1">
              <w:r w:rsidR="00F453D1" w:rsidRPr="0079630B">
                <w:rPr>
                  <w:rStyle w:val="Hyperlink"/>
                  <w:color w:val="668926" w:themeColor="accent1" w:themeShade="BF"/>
                </w:rPr>
                <w:t>http://www.yorkmaze.com/seecmsfile/?id=22</w:t>
              </w:r>
            </w:hyperlink>
          </w:p>
          <w:p w:rsidR="00F453D1" w:rsidRPr="0079630B" w:rsidRDefault="00737A52" w:rsidP="00F453D1">
            <w:pPr>
              <w:rPr>
                <w:color w:val="668926" w:themeColor="accent1" w:themeShade="BF"/>
              </w:rPr>
            </w:pPr>
            <w:hyperlink r:id="rId17" w:history="1">
              <w:r w:rsidR="00F453D1" w:rsidRPr="0079630B">
                <w:rPr>
                  <w:rStyle w:val="Hyperlink"/>
                  <w:color w:val="668926" w:themeColor="accent1" w:themeShade="BF"/>
                </w:rPr>
                <w:t>http://www.yorkmaze.com/seecmsfile/?id=21</w:t>
              </w:r>
            </w:hyperlink>
          </w:p>
          <w:p w:rsidR="00F453D1" w:rsidRPr="0079630B" w:rsidRDefault="00737A52" w:rsidP="00F453D1">
            <w:pPr>
              <w:rPr>
                <w:color w:val="668926" w:themeColor="accent1" w:themeShade="BF"/>
              </w:rPr>
            </w:pPr>
            <w:hyperlink r:id="rId18" w:history="1">
              <w:r w:rsidR="00F453D1" w:rsidRPr="0079630B">
                <w:rPr>
                  <w:rStyle w:val="Hyperlink"/>
                  <w:color w:val="668926" w:themeColor="accent1" w:themeShade="BF"/>
                </w:rPr>
                <w:t>http://www.yorkmaze.com/seecmsfile/?id=24</w:t>
              </w:r>
            </w:hyperlink>
          </w:p>
          <w:p w:rsidR="00F453D1" w:rsidRDefault="00737A52" w:rsidP="00F453D1">
            <w:hyperlink r:id="rId19" w:history="1">
              <w:r w:rsidR="00F453D1" w:rsidRPr="0079630B">
                <w:rPr>
                  <w:rStyle w:val="Hyperlink"/>
                  <w:color w:val="668926" w:themeColor="accent1" w:themeShade="BF"/>
                </w:rPr>
                <w:t>http://www.yorkmaze.com/seecmsfile/?id=23</w:t>
              </w:r>
            </w:hyperlink>
          </w:p>
          <w:p w:rsidR="00EA58E1" w:rsidRDefault="00F453D1" w:rsidP="00EA58E1">
            <w:pPr>
              <w:spacing w:after="320"/>
              <w:rPr>
                <w:noProof/>
              </w:rPr>
            </w:pPr>
            <w:r w:rsidRPr="00EA58E1">
              <w:rPr>
                <w:noProof/>
                <w:color w:val="455F51" w:themeColor="text2"/>
                <w:sz w:val="20"/>
              </w:rPr>
              <w:t>For more information about your catering please contact</w:t>
            </w:r>
            <w:r w:rsidR="00EA58E1">
              <w:rPr>
                <w:noProof/>
                <w:color w:val="455F51" w:themeColor="text2"/>
                <w:sz w:val="20"/>
              </w:rPr>
              <w:t>:</w:t>
            </w:r>
            <w:r w:rsidRPr="00EA58E1">
              <w:rPr>
                <w:noProof/>
                <w:color w:val="455F51" w:themeColor="text2"/>
                <w:sz w:val="20"/>
              </w:rPr>
              <w:t xml:space="preserve"> </w:t>
            </w:r>
            <w:r w:rsidR="00EA58E1">
              <w:rPr>
                <w:noProof/>
                <w:color w:val="455F51" w:themeColor="text2"/>
                <w:sz w:val="20"/>
              </w:rPr>
              <w:t>J</w:t>
            </w:r>
            <w:r w:rsidRPr="00EA58E1">
              <w:rPr>
                <w:noProof/>
                <w:color w:val="455F51" w:themeColor="text2"/>
                <w:sz w:val="20"/>
              </w:rPr>
              <w:t>ason@theamazingweddingco.co.uk</w:t>
            </w:r>
            <w:r w:rsidR="00EA58E1">
              <w:rPr>
                <w:noProof/>
              </w:rPr>
              <w:drawing>
                <wp:inline distT="0" distB="0" distL="0" distR="0" wp14:anchorId="584F40F8" wp14:editId="737C46A1">
                  <wp:extent cx="2445385" cy="1376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dding pic 11.jpg"/>
                          <pic:cNvPicPr/>
                        </pic:nvPicPr>
                        <pic:blipFill>
                          <a:blip r:embed="rId20"/>
                          <a:stretch>
                            <a:fillRect/>
                          </a:stretch>
                        </pic:blipFill>
                        <pic:spPr>
                          <a:xfrm>
                            <a:off x="0" y="0"/>
                            <a:ext cx="2445385" cy="1376680"/>
                          </a:xfrm>
                          <a:prstGeom prst="rect">
                            <a:avLst/>
                          </a:prstGeom>
                        </pic:spPr>
                      </pic:pic>
                    </a:graphicData>
                  </a:graphic>
                </wp:inline>
              </w:drawing>
            </w:r>
          </w:p>
          <w:p w:rsidR="00862F7C" w:rsidRPr="00EA58E1" w:rsidRDefault="00EA58E1" w:rsidP="00EA58E1">
            <w:pPr>
              <w:jc w:val="center"/>
            </w:pPr>
            <w:r>
              <w:rPr>
                <w:noProof/>
              </w:rPr>
              <w:drawing>
                <wp:inline distT="0" distB="0" distL="0" distR="0">
                  <wp:extent cx="2438400" cy="1627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cky and Greg 5.jpg"/>
                          <pic:cNvPicPr/>
                        </pic:nvPicPr>
                        <pic:blipFill>
                          <a:blip r:embed="rId21"/>
                          <a:stretch>
                            <a:fillRect/>
                          </a:stretch>
                        </pic:blipFill>
                        <pic:spPr>
                          <a:xfrm>
                            <a:off x="0" y="0"/>
                            <a:ext cx="2438400" cy="1627505"/>
                          </a:xfrm>
                          <a:prstGeom prst="rect">
                            <a:avLst/>
                          </a:prstGeom>
                        </pic:spPr>
                      </pic:pic>
                    </a:graphicData>
                  </a:graphic>
                </wp:inline>
              </w:drawing>
            </w:r>
          </w:p>
        </w:tc>
        <w:tc>
          <w:tcPr>
            <w:tcW w:w="713" w:type="dxa"/>
          </w:tcPr>
          <w:p w:rsidR="00441B57" w:rsidRDefault="00441B57"/>
        </w:tc>
        <w:tc>
          <w:tcPr>
            <w:tcW w:w="713" w:type="dxa"/>
          </w:tcPr>
          <w:p w:rsidR="00441B57" w:rsidRDefault="00441B57"/>
        </w:tc>
        <w:tc>
          <w:tcPr>
            <w:tcW w:w="3843" w:type="dxa"/>
          </w:tcPr>
          <w:p w:rsidR="00441B57" w:rsidRPr="00441B57" w:rsidRDefault="00441B57" w:rsidP="00441B57">
            <w:pPr>
              <w:pStyle w:val="Heading2"/>
              <w:spacing w:before="200"/>
              <w:jc w:val="center"/>
              <w:rPr>
                <w:sz w:val="24"/>
              </w:rPr>
            </w:pPr>
          </w:p>
        </w:tc>
        <w:tc>
          <w:tcPr>
            <w:tcW w:w="720" w:type="dxa"/>
          </w:tcPr>
          <w:p w:rsidR="00441B57" w:rsidRDefault="00441B57"/>
        </w:tc>
        <w:tc>
          <w:tcPr>
            <w:tcW w:w="720" w:type="dxa"/>
          </w:tcPr>
          <w:p w:rsidR="00441B57" w:rsidRDefault="00441B57"/>
        </w:tc>
        <w:tc>
          <w:tcPr>
            <w:tcW w:w="3851" w:type="dxa"/>
          </w:tcPr>
          <w:p w:rsidR="000C2F88" w:rsidRPr="000C2F88" w:rsidRDefault="000C2F88" w:rsidP="00FA5F7B">
            <w:pPr>
              <w:rPr>
                <w:b/>
                <w:noProof/>
                <w:color w:val="8AB833" w:themeColor="accent1"/>
                <w:sz w:val="32"/>
                <w:szCs w:val="22"/>
              </w:rPr>
            </w:pPr>
            <w:r w:rsidRPr="000C2F88">
              <w:rPr>
                <w:b/>
                <w:noProof/>
                <w:color w:val="8AB833" w:themeColor="accent1"/>
                <w:sz w:val="32"/>
                <w:szCs w:val="22"/>
              </w:rPr>
              <w:t>Little touches…</w:t>
            </w:r>
          </w:p>
          <w:p w:rsidR="00441B57" w:rsidRPr="0079630B" w:rsidRDefault="00F453D1" w:rsidP="00FA5F7B">
            <w:pPr>
              <w:rPr>
                <w:noProof/>
                <w:color w:val="455F51" w:themeColor="text2"/>
                <w:sz w:val="20"/>
              </w:rPr>
            </w:pPr>
            <w:r w:rsidRPr="0079630B">
              <w:rPr>
                <w:noProof/>
                <w:color w:val="455F51" w:themeColor="text2"/>
                <w:sz w:val="20"/>
              </w:rPr>
              <w:t xml:space="preserve">We can help with all aspects of your wedding from Catering to entertainment, transport and photographers. We have worked with many different </w:t>
            </w:r>
            <w:r w:rsidR="0079630B" w:rsidRPr="0079630B">
              <w:rPr>
                <w:noProof/>
                <w:color w:val="455F51" w:themeColor="text2"/>
                <w:sz w:val="20"/>
              </w:rPr>
              <w:t xml:space="preserve">companies </w:t>
            </w:r>
            <w:r w:rsidRPr="0079630B">
              <w:rPr>
                <w:noProof/>
                <w:color w:val="455F51" w:themeColor="text2"/>
                <w:sz w:val="20"/>
              </w:rPr>
              <w:t>which we can recommend to you to help create your perfect day.</w:t>
            </w:r>
          </w:p>
          <w:p w:rsidR="0079630B" w:rsidRDefault="0079630B" w:rsidP="00FA5F7B">
            <w:pPr>
              <w:rPr>
                <w:noProof/>
                <w:color w:val="455F51" w:themeColor="text2"/>
              </w:rPr>
            </w:pPr>
            <w:r w:rsidRPr="0079630B">
              <w:rPr>
                <w:noProof/>
                <w:color w:val="455F51" w:themeColor="text2"/>
                <w:sz w:val="20"/>
              </w:rPr>
              <w:t>Also Vikki our Wedding Co-ordinator will be on hand to answer any questions or queries you have and will be with you co-ordinating your big day</w:t>
            </w:r>
            <w:r w:rsidRPr="0079630B">
              <w:rPr>
                <w:noProof/>
                <w:color w:val="455F51" w:themeColor="text2"/>
              </w:rPr>
              <w:t>.</w:t>
            </w:r>
          </w:p>
          <w:p w:rsidR="00EA58E1" w:rsidRDefault="00EA58E1" w:rsidP="00FA5F7B">
            <w:pPr>
              <w:rPr>
                <w:noProof/>
              </w:rPr>
            </w:pPr>
          </w:p>
          <w:p w:rsidR="00EA58E1" w:rsidRDefault="00EA58E1" w:rsidP="00FA5F7B">
            <w:pPr>
              <w:rPr>
                <w:noProof/>
              </w:rPr>
            </w:pPr>
          </w:p>
          <w:p w:rsidR="00EA58E1" w:rsidRDefault="00EA58E1" w:rsidP="00FA5F7B">
            <w:pPr>
              <w:rPr>
                <w:noProof/>
              </w:rPr>
            </w:pPr>
          </w:p>
          <w:p w:rsidR="00EA58E1" w:rsidRDefault="00EA58E1" w:rsidP="00FA5F7B">
            <w:pPr>
              <w:rPr>
                <w:noProof/>
              </w:rPr>
            </w:pPr>
            <w:r>
              <w:rPr>
                <w:noProof/>
                <w:color w:val="455F51" w:themeColor="text2"/>
              </w:rPr>
              <w:drawing>
                <wp:inline distT="0" distB="0" distL="0" distR="0" wp14:anchorId="7CF0658C" wp14:editId="2D74A5B2">
                  <wp:extent cx="2400300"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dding pic 26.jpg"/>
                          <pic:cNvPicPr/>
                        </pic:nvPicPr>
                        <pic:blipFill>
                          <a:blip r:embed="rId22"/>
                          <a:stretch>
                            <a:fillRect/>
                          </a:stretch>
                        </pic:blipFill>
                        <pic:spPr>
                          <a:xfrm>
                            <a:off x="0" y="0"/>
                            <a:ext cx="2400300" cy="1600200"/>
                          </a:xfrm>
                          <a:prstGeom prst="rect">
                            <a:avLst/>
                          </a:prstGeom>
                        </pic:spPr>
                      </pic:pic>
                    </a:graphicData>
                  </a:graphic>
                </wp:inline>
              </w:drawing>
            </w:r>
          </w:p>
          <w:p w:rsidR="00EA58E1" w:rsidRDefault="00EA58E1" w:rsidP="00EA58E1"/>
          <w:p w:rsidR="00EA58E1" w:rsidRPr="00EA58E1" w:rsidRDefault="00EA58E1" w:rsidP="00EA58E1">
            <w:pPr>
              <w:jc w:val="center"/>
            </w:pPr>
            <w:r>
              <w:rPr>
                <w:noProof/>
              </w:rPr>
              <w:drawing>
                <wp:inline distT="0" distB="0" distL="0" distR="0">
                  <wp:extent cx="2445385" cy="1631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cky and Greg 4.jpg"/>
                          <pic:cNvPicPr/>
                        </pic:nvPicPr>
                        <pic:blipFill>
                          <a:blip r:embed="rId23"/>
                          <a:stretch>
                            <a:fillRect/>
                          </a:stretch>
                        </pic:blipFill>
                        <pic:spPr>
                          <a:xfrm>
                            <a:off x="0" y="0"/>
                            <a:ext cx="2445385" cy="1631950"/>
                          </a:xfrm>
                          <a:prstGeom prst="rect">
                            <a:avLst/>
                          </a:prstGeom>
                        </pic:spPr>
                      </pic:pic>
                    </a:graphicData>
                  </a:graphic>
                </wp:inline>
              </w:drawing>
            </w:r>
          </w:p>
        </w:tc>
        <w:bookmarkStart w:id="0" w:name="_GoBack"/>
        <w:bookmarkEnd w:id="0"/>
      </w:tr>
    </w:tbl>
    <w:p w:rsidR="00F0687A" w:rsidRDefault="004461AD">
      <w:pPr>
        <w:pStyle w:val="NoSpacing"/>
      </w:pPr>
      <w:r>
        <w:rPr>
          <w:b/>
          <w:noProof/>
          <w:sz w:val="144"/>
          <w:szCs w:val="144"/>
          <w:lang w:eastAsia="en-GB"/>
        </w:rPr>
        <w:drawing>
          <wp:anchor distT="0" distB="0" distL="114300" distR="114300" simplePos="0" relativeHeight="251663360" behindDoc="1" locked="0" layoutInCell="1" allowOverlap="1" wp14:anchorId="7C919012" wp14:editId="77510882">
            <wp:simplePos x="0" y="0"/>
            <wp:positionH relativeFrom="column">
              <wp:posOffset>1619250</wp:posOffset>
            </wp:positionH>
            <wp:positionV relativeFrom="paragraph">
              <wp:posOffset>-7025005</wp:posOffset>
            </wp:positionV>
            <wp:extent cx="5731510" cy="6612890"/>
            <wp:effectExtent l="0" t="0" r="2540" b="0"/>
            <wp:wrapNone/>
            <wp:docPr id="14" name="Picture 14" descr="C:\Users\Jason\Documents\WEDDING INFORMATION\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on\Documents\WEDDING INFORMATION\bus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612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687A">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22"/>
    <w:rsid w:val="00045622"/>
    <w:rsid w:val="000624AA"/>
    <w:rsid w:val="00086061"/>
    <w:rsid w:val="000C2F88"/>
    <w:rsid w:val="002277C0"/>
    <w:rsid w:val="004279BC"/>
    <w:rsid w:val="00441B57"/>
    <w:rsid w:val="004461AD"/>
    <w:rsid w:val="004E3E01"/>
    <w:rsid w:val="00534578"/>
    <w:rsid w:val="00733402"/>
    <w:rsid w:val="00737A52"/>
    <w:rsid w:val="00763230"/>
    <w:rsid w:val="0079630B"/>
    <w:rsid w:val="00862F7C"/>
    <w:rsid w:val="008811EA"/>
    <w:rsid w:val="00883CEB"/>
    <w:rsid w:val="00A66744"/>
    <w:rsid w:val="00AD17CA"/>
    <w:rsid w:val="00AF3734"/>
    <w:rsid w:val="00BF42A6"/>
    <w:rsid w:val="00C64D96"/>
    <w:rsid w:val="00C71BB3"/>
    <w:rsid w:val="00EA58E1"/>
    <w:rsid w:val="00EE60AC"/>
    <w:rsid w:val="00EF7D7F"/>
    <w:rsid w:val="00F0687A"/>
    <w:rsid w:val="00F235DF"/>
    <w:rsid w:val="00F37974"/>
    <w:rsid w:val="00F453D1"/>
    <w:rsid w:val="00FA5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03596"/>
  <w15:chartTrackingRefBased/>
  <w15:docId w15:val="{0F572B4A-DF73-4927-B9BD-CFE60D69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37261"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8AB833"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5F51"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5F51"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8AB833"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8AB833"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8AB833" w:themeColor="accent1"/>
        <w:bottom w:val="single" w:sz="4" w:space="14" w:color="8AB833" w:themeColor="accent1"/>
      </w:pBdr>
      <w:spacing w:before="480" w:after="480" w:line="312" w:lineRule="auto"/>
    </w:pPr>
    <w:rPr>
      <w:rFonts w:asciiTheme="majorHAnsi" w:eastAsiaTheme="majorEastAsia" w:hAnsiTheme="majorHAnsi" w:cstheme="majorBidi"/>
      <w:i/>
      <w:iCs/>
      <w:color w:val="8AB833"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8AB833" w:themeColor="accent1"/>
      <w:sz w:val="34"/>
    </w:rPr>
  </w:style>
  <w:style w:type="character" w:customStyle="1" w:styleId="Heading3Char">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F3797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37974"/>
    <w:rPr>
      <w:rFonts w:ascii="Segoe UI" w:hAnsi="Segoe UI" w:cs="Segoe UI"/>
      <w:szCs w:val="18"/>
    </w:rPr>
  </w:style>
  <w:style w:type="character" w:styleId="Hyperlink">
    <w:name w:val="Hyperlink"/>
    <w:basedOn w:val="DefaultParagraphFont"/>
    <w:uiPriority w:val="99"/>
    <w:unhideWhenUsed/>
    <w:rsid w:val="00F453D1"/>
    <w:rPr>
      <w:color w:val="8AB83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www.yorkmaze.com/seecmsfile/?id=24"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www.yorkmaze.com/seecmsfile/?id=21"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yorkmaze.com/seecmsfile/?id=22"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3.jpg"/><Relationship Id="rId10" Type="http://schemas.openxmlformats.org/officeDocument/2006/relationships/image" Target="media/image4.jpg"/><Relationship Id="rId19" Type="http://schemas.openxmlformats.org/officeDocument/2006/relationships/hyperlink" Target="http://www.yorkmaze.com/seecmsfile/?id=23" TargetMode="Externa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kki\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0B87A921F3435E8F208E12FAD887EE"/>
        <w:category>
          <w:name w:val="General"/>
          <w:gallery w:val="placeholder"/>
        </w:category>
        <w:types>
          <w:type w:val="bbPlcHdr"/>
        </w:types>
        <w:behaviors>
          <w:behavior w:val="content"/>
        </w:behaviors>
        <w:guid w:val="{DCC18664-598C-4B7B-9A87-D568BF08C32D}"/>
      </w:docPartPr>
      <w:docPartBody>
        <w:p w:rsidR="008F6C81" w:rsidRDefault="006D3A81" w:rsidP="006D3A81">
          <w:pPr>
            <w:pStyle w:val="1C0B87A921F3435E8F208E12FAD887E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A81"/>
    <w:rsid w:val="000005DC"/>
    <w:rsid w:val="00525631"/>
    <w:rsid w:val="0054184D"/>
    <w:rsid w:val="006D3A81"/>
    <w:rsid w:val="008F6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DF913BD316460283A02A7CCC5F7B79">
    <w:name w:val="32DF913BD316460283A02A7CCC5F7B79"/>
  </w:style>
  <w:style w:type="paragraph" w:customStyle="1" w:styleId="1C0B87A921F3435E8F208E12FAD887EE">
    <w:name w:val="1C0B87A921F3435E8F208E12FAD887EE"/>
    <w:rsid w:val="006D3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Custom 2">
      <a:dk1>
        <a:sysClr val="windowText" lastClr="000000"/>
      </a:dk1>
      <a:lt1>
        <a:sysClr val="window" lastClr="FFFFFF"/>
      </a:lt1>
      <a:dk2>
        <a:srgbClr val="455F51"/>
      </a:dk2>
      <a:lt2>
        <a:srgbClr val="E3DED1"/>
      </a:lt2>
      <a:accent1>
        <a:srgbClr val="8AB833"/>
      </a:accent1>
      <a:accent2>
        <a:srgbClr val="8AB833"/>
      </a:accent2>
      <a:accent3>
        <a:srgbClr val="8AB833"/>
      </a:accent3>
      <a:accent4>
        <a:srgbClr val="8AB833"/>
      </a:accent4>
      <a:accent5>
        <a:srgbClr val="8AB833"/>
      </a:accent5>
      <a:accent6>
        <a:srgbClr val="8AB833"/>
      </a:accent6>
      <a:hlink>
        <a:srgbClr val="8AB833"/>
      </a:hlink>
      <a:folHlink>
        <a:srgbClr val="8AB833"/>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BB1D8387-377F-494E-BAE1-B6E28E477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1761</TotalTime>
  <Pages>3</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“If you want the most relaxed, care free wedding day book York Maze. We looked at quite a few barns in North Yorkshire before we made our decision but none of them had the personality and relaxed feel that the Maze had. You can completely put your own stamp on the maze as it is a blank canvas. but that's part of its charm with exposed brick work and wooden barn. The actual day surpassed all my expectations, I can't thank Vikki the wedding coordinator enough for how smoothly she ran everything. We're wondering how soon is too soon to renew our vows just so we can have another event at the maze.” Laura and Thom – May 2017</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Vikki</dc:creator>
  <cp:keywords/>
  <cp:lastModifiedBy>Vikki Haworth</cp:lastModifiedBy>
  <cp:revision>14</cp:revision>
  <cp:lastPrinted>2017-11-24T13:02:00Z</cp:lastPrinted>
  <dcterms:created xsi:type="dcterms:W3CDTF">2017-11-23T10:32:00Z</dcterms:created>
  <dcterms:modified xsi:type="dcterms:W3CDTF">2017-12-05T09:56:00Z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